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0FD" w:rsidRPr="00EF5B93" w:rsidRDefault="005D50FD" w:rsidP="00EF5B93">
      <w:pPr>
        <w:ind w:left="1422" w:right="1292"/>
        <w:rPr>
          <w:rFonts w:ascii="Helvetica" w:hAnsi="Helvetica"/>
          <w:szCs w:val="24"/>
        </w:rPr>
      </w:pPr>
      <w:bookmarkStart w:id="0" w:name="_GoBack"/>
      <w:bookmarkEnd w:id="0"/>
    </w:p>
    <w:p w:rsidR="00436ECA" w:rsidRPr="00AE666C" w:rsidRDefault="00436ECA" w:rsidP="00AE666C">
      <w:pPr>
        <w:pStyle w:val="Heading1"/>
      </w:pPr>
      <w:r w:rsidRPr="00AE666C">
        <w:t>Charitable Deductions</w:t>
      </w:r>
    </w:p>
    <w:p w:rsidR="00CF43B9" w:rsidRPr="00AE666C" w:rsidRDefault="00CF43B9" w:rsidP="00AE666C">
      <w:pPr>
        <w:pStyle w:val="Heading1"/>
      </w:pPr>
      <w:r w:rsidRPr="00AE666C">
        <w:t>Designations and Acknowledgements</w:t>
      </w:r>
    </w:p>
    <w:p w:rsidR="005E6CA2" w:rsidRPr="005B27A1" w:rsidRDefault="005E6CA2" w:rsidP="005E6CA2">
      <w:pPr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057775" cy="2743200"/>
            <wp:effectExtent l="0" t="0" r="9525" b="0"/>
            <wp:docPr id="1" name="Picture 1" descr="Welcome to Charitable Deductions Designations and Acknowledge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come to Charitable Deductions Designations and Acknowledgements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75" w:rsidRPr="005B27A1" w:rsidRDefault="00873775" w:rsidP="005707E8">
      <w:pPr>
        <w:spacing w:before="0"/>
        <w:rPr>
          <w:rFonts w:ascii="Helvetica" w:hAnsi="Helvetica"/>
          <w:szCs w:val="24"/>
        </w:rPr>
      </w:pPr>
    </w:p>
    <w:p w:rsidR="00873775" w:rsidRPr="005B27A1" w:rsidRDefault="00873775" w:rsidP="00E84033">
      <w:pPr>
        <w:ind w:left="1422" w:right="1800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Welcome to Charitable Deductions Designations and Acknowledgements.</w:t>
      </w:r>
    </w:p>
    <w:p w:rsidR="00873775" w:rsidRPr="005B27A1" w:rsidRDefault="00873775" w:rsidP="005707E8">
      <w:pPr>
        <w:spacing w:before="0"/>
        <w:ind w:left="1422" w:right="1292"/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219700" cy="3105150"/>
            <wp:effectExtent l="0" t="0" r="0" b="0"/>
            <wp:docPr id="2" name="Picture 2" descr="After you have entered a charitable deduction in Employee Self Service, you may specify that a contribution be designated for a particular affiliated member of the charitable organization and/or request acknowledgement of your contribu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ter you have entered a charitable deduction in Employee Self Service, you may specify that a contribution be designated for a particular affiliated member of the charitable organization and/or request acknowledgement of your contributio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7156AF" w:rsidP="005707E8">
      <w:pPr>
        <w:spacing w:before="0"/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 xml:space="preserve">After you have entered a charitable deduction in Employee Self Service, you may specify that a contribution be </w:t>
      </w:r>
      <w:r w:rsidRPr="00EF5B93">
        <w:rPr>
          <w:rStyle w:val="Strong"/>
        </w:rPr>
        <w:t>designated</w:t>
      </w:r>
      <w:r w:rsidRPr="005B27A1">
        <w:rPr>
          <w:rFonts w:ascii="Helvetica" w:hAnsi="Helvetica"/>
          <w:szCs w:val="24"/>
        </w:rPr>
        <w:t xml:space="preserve"> for a particular affiliated member </w:t>
      </w:r>
      <w:r>
        <w:rPr>
          <w:rFonts w:ascii="Helvetica" w:hAnsi="Helvetica"/>
          <w:szCs w:val="24"/>
        </w:rPr>
        <w:t xml:space="preserve">of the charitable organization </w:t>
      </w:r>
      <w:r w:rsidR="00873775" w:rsidRPr="005B27A1">
        <w:rPr>
          <w:rFonts w:ascii="Helvetica" w:hAnsi="Helvetica"/>
          <w:szCs w:val="24"/>
        </w:rPr>
        <w:t xml:space="preserve">and/or request </w:t>
      </w:r>
      <w:r w:rsidR="00873775" w:rsidRPr="00EF5B93">
        <w:rPr>
          <w:rStyle w:val="Strong"/>
        </w:rPr>
        <w:t>acknowledgement</w:t>
      </w:r>
      <w:r w:rsidR="00873775" w:rsidRPr="005B27A1">
        <w:rPr>
          <w:rFonts w:ascii="Helvetica" w:hAnsi="Helvetica"/>
          <w:szCs w:val="24"/>
        </w:rPr>
        <w:t xml:space="preserve"> of your contribution.</w:t>
      </w:r>
      <w:r w:rsidR="00F75E13"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124450" cy="3133725"/>
            <wp:effectExtent l="0" t="0" r="0" b="9525"/>
            <wp:docPr id="3" name="Picture 3" descr="Designations and acknowledgements are optional.&#10;If you want to specify designations or request acknowledgements, follow these instruction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ignations and acknowledgements are optional.&#10;If you want to specify designations or request acknowledgements, follow these instructions.&#10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7156AF" w:rsidRDefault="007156AF" w:rsidP="007156AF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 xml:space="preserve">Designations and acknowledgements are </w:t>
      </w:r>
      <w:r w:rsidRPr="00EF5B93">
        <w:rPr>
          <w:rStyle w:val="Strong"/>
        </w:rPr>
        <w:t>optional</w:t>
      </w:r>
      <w:r w:rsidRPr="005B27A1">
        <w:rPr>
          <w:rFonts w:ascii="Helvetica" w:hAnsi="Helvetica"/>
          <w:szCs w:val="24"/>
        </w:rPr>
        <w:t>.</w:t>
      </w:r>
    </w:p>
    <w:p w:rsidR="00873775" w:rsidRDefault="00873775" w:rsidP="000A55E5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If you want to specify designations or request acknowledgements, follow these instructions.</w:t>
      </w:r>
    </w:p>
    <w:p w:rsidR="007156AF" w:rsidRPr="005B27A1" w:rsidRDefault="007156AF" w:rsidP="000A55E5">
      <w:pPr>
        <w:ind w:left="1422" w:right="1292"/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4" name="Picture 4" descr="First, complete the on-line charitable deduction process in Employee Self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rst, complete the on-line charitable deduction process in Employee Self Servi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873775" w:rsidP="0063506B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First, complete the on-line charitable deduction process in Employee Self Service</w:t>
      </w:r>
    </w:p>
    <w:p w:rsidR="007156AF" w:rsidRPr="005B27A1" w:rsidRDefault="007156AF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14925" cy="3067050"/>
            <wp:effectExtent l="19050" t="19050" r="66675" b="57150"/>
            <wp:docPr id="5" name="Picture 5" descr="and click the Designations/Acknowledgements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d click the Designations/Acknowledgements butto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63506B">
      <w:pPr>
        <w:ind w:left="1422"/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t>a</w:t>
      </w:r>
      <w:r w:rsidRPr="005B27A1">
        <w:rPr>
          <w:rFonts w:ascii="Helvetica" w:hAnsi="Helvetica"/>
          <w:szCs w:val="24"/>
        </w:rPr>
        <w:t>nd click the Designations/Acknowledgements button.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6" name="Picture 6" descr="A new web page will display, listing all of the Combined Charities feder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new web page will display, listing all of the Combined Charities federation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A25867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 xml:space="preserve">A new web page will display, listing all of the </w:t>
      </w:r>
      <w:r>
        <w:rPr>
          <w:rFonts w:ascii="Helvetica" w:hAnsi="Helvetica"/>
          <w:szCs w:val="24"/>
        </w:rPr>
        <w:t xml:space="preserve">Combined Charities </w:t>
      </w:r>
      <w:r w:rsidRPr="005B27A1">
        <w:rPr>
          <w:rFonts w:ascii="Helvetica" w:hAnsi="Helvetica"/>
          <w:szCs w:val="24"/>
        </w:rPr>
        <w:t>federations.</w:t>
      </w:r>
    </w:p>
    <w:p w:rsidR="00873775" w:rsidRPr="005B27A1" w:rsidRDefault="00F75E13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114925" cy="3067050"/>
            <wp:effectExtent l="19050" t="19050" r="66675" b="57150"/>
            <wp:docPr id="7" name="Picture 7" descr="Scroll down and click on the name of a federation for which you would like to specify a designation or request an acknowledgement. This is one of the federations for which you have already entered a charitable deduction in Employee Self Serv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oll down and click on the name of a federation for which you would like to specify a designation or request an acknowledgement. This is one of the federations for which you have already entered a charitable deduction in Employee Self Servic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63506B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Scroll down and click on the name of a federation for which you would like to specify a designation or request an acknowledgement. This is one of the federations for which you have already entered a charitable deduction in Employee Self Service.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8" name="Picture 8" descr="A list of the affiliated charities displa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list of the affiliated charities display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8B29A9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A list of the affiliated charities displays.</w:t>
      </w:r>
    </w:p>
    <w:p w:rsidR="00873775" w:rsidRPr="005B27A1" w:rsidRDefault="00F75E13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114925" cy="3067050"/>
            <wp:effectExtent l="19050" t="19050" r="66675" b="57150"/>
            <wp:docPr id="9" name="Picture 9" descr="Scroll down to see the list. These charities are affiliated with the federation you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oll down to see the list. These charities are affiliated with the federation you selected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A25867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Scroll down to see the list. These charities are affiliated with the federation you selected.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10" name="Picture 10" descr="If you want to specify a designation, click in the box in front of the charity of your choice. Enter a dollar amount in the box. You can designate all or part of your p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f you want to specify a designation, click in the box in front of the charity of your choice. Enter a dollar amount in the box. You can designate all or part of your pledg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A25867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If you want to specify a designation, click in the box in front of the charity of your choice. Enter a dollar amount in the box. You can designate all or part of your pledge.</w:t>
      </w:r>
    </w:p>
    <w:p w:rsidR="00873775" w:rsidRPr="005B27A1" w:rsidRDefault="00F75E13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AE6242" w:rsidP="005E6CA2">
      <w:pPr>
        <w:jc w:val="center"/>
        <w:rPr>
          <w:rFonts w:ascii="Helvetica" w:hAnsi="Helvetica"/>
          <w:szCs w:val="24"/>
        </w:rPr>
      </w:pPr>
      <w:r>
        <w:object w:dxaOrig="11940" w:dyaOrig="7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n this example, 8 dollars are designated for the ALS Association" style="width:402.75pt;height:240.75pt" o:ole="" o:bordertopcolor="this" o:borderleftcolor="this" o:borderbottomcolor="this" o:borderrightcolor="this">
            <v:imagedata r:id="rId1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5" DrawAspect="Content" ObjectID="_1465201422" r:id="rId18"/>
        </w:object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0A55E5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In this example, 8 dollars are designated for the ALS Association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AE6242" w:rsidP="005E6CA2">
      <w:pPr>
        <w:jc w:val="center"/>
        <w:rPr>
          <w:rFonts w:ascii="Helvetica" w:hAnsi="Helvetica"/>
          <w:szCs w:val="24"/>
        </w:rPr>
      </w:pPr>
      <w:r>
        <w:object w:dxaOrig="11940" w:dyaOrig="7155">
          <v:shape id="_x0000_i1026" type="#_x0000_t75" alt="and 7 dollars are designated for the American Lung Association." style="width:402.75pt;height:240.75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6" DrawAspect="Content" ObjectID="_1465201423" r:id="rId20"/>
        </w:object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0A55E5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and 7 dollars are designated for the American Lung Association.</w:t>
      </w:r>
    </w:p>
    <w:p w:rsidR="00873775" w:rsidRPr="005B27A1" w:rsidRDefault="00F75E13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114925" cy="3067050"/>
            <wp:effectExtent l="19050" t="19050" r="66675" b="57150"/>
            <wp:docPr id="13" name="Picture 13" descr="If you want to have the amount deducted from each paycheck, leave the One time donation check box blank. If this is a one time donation, select the check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f you want to have the amount deducted from each paycheck, leave the One time donation check box blank. If this is a one time donation, select the check box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63506B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If you want to have the amount deducted from each paycheck, leave the One time donation check box blank. If this is a one time donation, select the check box.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14" name="Picture 14" descr="Carefully review the amounts you entered and calculate the tota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refully review the amounts you entered and calculate the total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8B29A9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Carefully review the amounts you entered and calculate the total.</w:t>
      </w:r>
    </w:p>
    <w:p w:rsidR="00873775" w:rsidRPr="005B27A1" w:rsidRDefault="00F75E13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114925" cy="3067050"/>
            <wp:effectExtent l="19050" t="19050" r="66675" b="57150"/>
            <wp:docPr id="15" name="Picture 15" descr="If the charity you wish to designate is not on the list, you can enter the dollar amount and the charity name in the text box. Be sure to specify either &quot;per pay period&quot; or &quot;one time donation.&quot; This text box is available only for federations that accept any 501(C)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f the charity you wish to designate is not on the list, you can enter the dollar amount and the charity name in the text box. Be sure to specify either &quot;per pay period&quot; or &quot;one time donation.&quot; This text box is available only for federations that accept any 501(C)3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A25867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If the charity you wish to designate is not on the list,</w:t>
      </w:r>
      <w:r>
        <w:rPr>
          <w:rFonts w:ascii="Helvetica" w:hAnsi="Helvetica"/>
          <w:szCs w:val="24"/>
        </w:rPr>
        <w:t xml:space="preserve"> </w:t>
      </w:r>
      <w:r w:rsidRPr="005B27A1">
        <w:rPr>
          <w:rFonts w:ascii="Helvetica" w:hAnsi="Helvetica"/>
          <w:szCs w:val="24"/>
        </w:rPr>
        <w:t>you can enter the dollar amount and the charity name in the text box. Be sure to specify either "per pay period" or "one time donation."</w:t>
      </w:r>
      <w:r>
        <w:rPr>
          <w:rFonts w:ascii="Helvetica" w:hAnsi="Helvetica"/>
          <w:szCs w:val="24"/>
        </w:rPr>
        <w:t xml:space="preserve"> </w:t>
      </w:r>
      <w:r w:rsidRPr="005B27A1">
        <w:rPr>
          <w:rFonts w:ascii="Helvetica" w:hAnsi="Helvetica"/>
          <w:szCs w:val="24"/>
        </w:rPr>
        <w:t>This text box is available only for federations that accept any 501(C)3.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AE6242" w:rsidP="005E6CA2">
      <w:pPr>
        <w:jc w:val="center"/>
        <w:rPr>
          <w:rFonts w:ascii="Helvetica" w:hAnsi="Helvetica"/>
          <w:szCs w:val="24"/>
        </w:rPr>
      </w:pPr>
      <w:r>
        <w:object w:dxaOrig="11910" w:dyaOrig="7125">
          <v:shape id="_x0000_i1027" type="#_x0000_t75" alt="For example:  $5 per pay period to The Minnesota Valley Humane Society. Notice that you need to include three pieces of information:  the amount, either “per pay period” or “one time donation”, and the charity name." style="width:402.75pt;height:240.75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7" DrawAspect="Content" ObjectID="_1465201424" r:id="rId25"/>
        </w:object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Default="00873775" w:rsidP="001B6DF6">
      <w:pPr>
        <w:ind w:left="1422" w:right="1249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For example:  $5 per pay period to The Minnesota Valley Humane Society.</w:t>
      </w:r>
      <w:r w:rsidR="00AE6242" w:rsidRPr="00AE6242">
        <w:rPr>
          <w:rFonts w:ascii="Helvetica" w:hAnsi="Helvetica"/>
          <w:szCs w:val="24"/>
        </w:rPr>
        <w:t xml:space="preserve"> </w:t>
      </w:r>
      <w:r w:rsidR="00AE6242" w:rsidRPr="005B27A1">
        <w:rPr>
          <w:rFonts w:ascii="Helvetica" w:hAnsi="Helvetica"/>
          <w:szCs w:val="24"/>
        </w:rPr>
        <w:t xml:space="preserve">Notice that you need to include three pieces of information:  the amount, either “per pay period” or “one time donation”, and the charity </w:t>
      </w:r>
      <w:r w:rsidR="00AE6242">
        <w:rPr>
          <w:rFonts w:ascii="Helvetica" w:hAnsi="Helvetica"/>
          <w:szCs w:val="24"/>
        </w:rPr>
        <w:t>name.</w:t>
      </w:r>
    </w:p>
    <w:p w:rsidR="00873775" w:rsidRPr="005B27A1" w:rsidRDefault="00F75E13" w:rsidP="00AE6242">
      <w:pPr>
        <w:ind w:left="1422" w:right="1249"/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AE6242" w:rsidP="005E6CA2">
      <w:pPr>
        <w:jc w:val="center"/>
        <w:rPr>
          <w:rFonts w:ascii="Helvetica" w:hAnsi="Helvetica"/>
          <w:szCs w:val="24"/>
        </w:rPr>
      </w:pPr>
      <w:r>
        <w:object w:dxaOrig="11925" w:dyaOrig="7125">
          <v:shape id="_x0000_i1028" type="#_x0000_t75" alt="Here’s another example:   $75 one time donation to Cystic Fibrosis Foundation, Minnesota Chapter." style="width:402.75pt;height:240.75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Brush" ShapeID="_x0000_i1028" DrawAspect="Content" ObjectID="_1465201425" r:id="rId27"/>
        </w:object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0A55E5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Here’s another example:   $75</w:t>
      </w:r>
      <w:r>
        <w:rPr>
          <w:rFonts w:ascii="Helvetica" w:hAnsi="Helvetica"/>
          <w:szCs w:val="24"/>
        </w:rPr>
        <w:t xml:space="preserve"> one </w:t>
      </w:r>
      <w:r w:rsidRPr="005B27A1">
        <w:rPr>
          <w:rFonts w:ascii="Helvetica" w:hAnsi="Helvetica"/>
          <w:szCs w:val="24"/>
        </w:rPr>
        <w:t>time donation</w:t>
      </w:r>
      <w:r>
        <w:rPr>
          <w:rFonts w:ascii="Helvetica" w:hAnsi="Helvetica"/>
          <w:szCs w:val="24"/>
        </w:rPr>
        <w:t xml:space="preserve"> </w:t>
      </w:r>
      <w:r w:rsidRPr="005B27A1">
        <w:rPr>
          <w:rFonts w:ascii="Helvetica" w:hAnsi="Helvetica"/>
          <w:szCs w:val="24"/>
        </w:rPr>
        <w:t>to Cystic Fibrosis Foundation, Minnesota Chapter.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18" name="Picture 18" descr="Of course, if the charities you wish to designate are on the list, you leave the text box bla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f course, if the charities you wish to designate are on the list, you leave the text box blank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63506B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 xml:space="preserve">Of course, if the charities you wish to designate </w:t>
      </w:r>
      <w:r w:rsidRPr="00566EF2">
        <w:rPr>
          <w:rStyle w:val="Strong"/>
        </w:rPr>
        <w:t>are</w:t>
      </w:r>
      <w:r w:rsidRPr="005B27A1">
        <w:rPr>
          <w:rFonts w:ascii="Helvetica" w:hAnsi="Helvetica"/>
          <w:szCs w:val="24"/>
        </w:rPr>
        <w:t xml:space="preserve"> on the list, you leave the text box blank.</w:t>
      </w:r>
    </w:p>
    <w:p w:rsidR="00873775" w:rsidRPr="005B27A1" w:rsidRDefault="00AE6242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114925" cy="3067050"/>
            <wp:effectExtent l="19050" t="19050" r="66675" b="57150"/>
            <wp:docPr id="19" name="Picture 19" descr="Enter your Name and Work 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nter your Name and Work Phone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Default="00873775" w:rsidP="008B29A9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Enter your Name and Work Phone.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20" name="Picture 20" descr="If you want to request an acknowledgement, click the Ye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f you want to request an acknowledgement, click the Yes butt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0811D2">
      <w:pPr>
        <w:spacing w:before="40"/>
        <w:rPr>
          <w:rFonts w:ascii="Helvetica" w:hAnsi="Helvetica"/>
          <w:szCs w:val="24"/>
        </w:rPr>
      </w:pPr>
    </w:p>
    <w:p w:rsidR="00873775" w:rsidRDefault="00873775" w:rsidP="000A55E5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If you want to request an acknowledgement,</w:t>
      </w:r>
      <w:r>
        <w:rPr>
          <w:rFonts w:ascii="Helvetica" w:hAnsi="Helvetica"/>
          <w:szCs w:val="24"/>
        </w:rPr>
        <w:t xml:space="preserve"> </w:t>
      </w:r>
      <w:r w:rsidRPr="005B27A1">
        <w:rPr>
          <w:rFonts w:ascii="Helvetica" w:hAnsi="Helvetica"/>
          <w:szCs w:val="24"/>
        </w:rPr>
        <w:t>click the Yes button</w:t>
      </w:r>
    </w:p>
    <w:p w:rsidR="00AE6242" w:rsidRPr="005B27A1" w:rsidRDefault="00AE6242" w:rsidP="000A55E5">
      <w:pPr>
        <w:ind w:left="1422"/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114925" cy="3067050"/>
            <wp:effectExtent l="19050" t="19050" r="66675" b="57150"/>
            <wp:docPr id="21" name="Picture 21" descr="and enter either your email address or your work mail addres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d enter either your email address or your work mail address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8B29A9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and enter either your</w:t>
      </w:r>
      <w:r>
        <w:rPr>
          <w:rFonts w:ascii="Helvetica" w:hAnsi="Helvetica"/>
          <w:szCs w:val="24"/>
        </w:rPr>
        <w:t xml:space="preserve"> </w:t>
      </w:r>
      <w:r w:rsidRPr="005B27A1">
        <w:rPr>
          <w:rFonts w:ascii="Helvetica" w:hAnsi="Helvetica"/>
          <w:szCs w:val="24"/>
        </w:rPr>
        <w:t>email address or your work mail address.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22" name="Picture 22" descr="If you do not want an acknowledgement, click the No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f you do not want an acknowledgement, click the No button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8B29A9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 xml:space="preserve">If you do not want an acknowledgement, click </w:t>
      </w:r>
      <w:r>
        <w:rPr>
          <w:rFonts w:ascii="Helvetica" w:hAnsi="Helvetica"/>
          <w:szCs w:val="24"/>
        </w:rPr>
        <w:t xml:space="preserve">the </w:t>
      </w:r>
      <w:r w:rsidRPr="005B27A1">
        <w:rPr>
          <w:rFonts w:ascii="Helvetica" w:hAnsi="Helvetica"/>
          <w:szCs w:val="24"/>
        </w:rPr>
        <w:t>No</w:t>
      </w:r>
      <w:r>
        <w:rPr>
          <w:rFonts w:ascii="Helvetica" w:hAnsi="Helvetica"/>
          <w:szCs w:val="24"/>
        </w:rPr>
        <w:t xml:space="preserve"> button</w:t>
      </w:r>
      <w:r w:rsidRPr="005B27A1">
        <w:rPr>
          <w:rFonts w:ascii="Helvetica" w:hAnsi="Helvetica"/>
          <w:szCs w:val="24"/>
        </w:rPr>
        <w:t>.</w:t>
      </w:r>
    </w:p>
    <w:p w:rsidR="00873775" w:rsidRPr="005B27A1" w:rsidRDefault="00F75E13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105400" cy="3152775"/>
            <wp:effectExtent l="0" t="0" r="0" b="9525"/>
            <wp:docPr id="23" name="Picture 23" descr="When you’ve finished the Designations and Acknowledgements for this federation, complete the following final step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hen you’ve finished the Designations and Acknowledgements for this federation, complete the following final steps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Default="00873775" w:rsidP="00A25867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When you’ve finished the Designations and Acknowledgements for this federation, complete the following final steps.</w:t>
      </w:r>
    </w:p>
    <w:p w:rsidR="007156AF" w:rsidRPr="005B27A1" w:rsidRDefault="007156AF" w:rsidP="00A25867">
      <w:pPr>
        <w:ind w:left="1422" w:right="1292"/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24" name="Picture 24" descr="First, click the Submit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irst, click the Submit button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8B29A9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 xml:space="preserve">First, click </w:t>
      </w:r>
      <w:r>
        <w:rPr>
          <w:rFonts w:ascii="Helvetica" w:hAnsi="Helvetica"/>
          <w:szCs w:val="24"/>
        </w:rPr>
        <w:t xml:space="preserve">the </w:t>
      </w:r>
      <w:r w:rsidRPr="005B27A1">
        <w:rPr>
          <w:rFonts w:ascii="Helvetica" w:hAnsi="Helvetica"/>
          <w:szCs w:val="24"/>
        </w:rPr>
        <w:t>Submit</w:t>
      </w:r>
      <w:r>
        <w:rPr>
          <w:rFonts w:ascii="Helvetica" w:hAnsi="Helvetica"/>
          <w:szCs w:val="24"/>
        </w:rPr>
        <w:t xml:space="preserve"> button</w:t>
      </w:r>
      <w:r w:rsidRPr="005B27A1">
        <w:rPr>
          <w:rFonts w:ascii="Helvetica" w:hAnsi="Helvetica"/>
          <w:szCs w:val="24"/>
        </w:rPr>
        <w:t>.</w:t>
      </w:r>
    </w:p>
    <w:p w:rsidR="00873775" w:rsidRPr="005B27A1" w:rsidRDefault="00AE6242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114925" cy="3067050"/>
            <wp:effectExtent l="19050" t="19050" r="66675" b="57150"/>
            <wp:docPr id="25" name="Picture 25" descr="A confirmation page will displ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confirmation page will display.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9B08BE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 xml:space="preserve">A confirmation page will display. 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26" name="Picture 26" descr="Use your browser's Print button to print the confirm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se your browser's Print button to print the confirmation pag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63506B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Use your browser's Print button to print the confirmation page.</w:t>
      </w:r>
    </w:p>
    <w:p w:rsidR="00873775" w:rsidRPr="005B27A1" w:rsidRDefault="00F75E13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114925" cy="3067050"/>
            <wp:effectExtent l="19050" t="19050" r="66675" b="57150"/>
            <wp:docPr id="27" name="Picture 27" descr="Close the confirmatio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lose the confirmation page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9B08BE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Close the confirmation page.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28" name="Picture 28" descr="The complete list of federations will display aga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he complete list of federations will display again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8B29A9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The complete list of federations will display again.</w:t>
      </w:r>
    </w:p>
    <w:p w:rsidR="00873775" w:rsidRPr="005B27A1" w:rsidRDefault="00F75E13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114925" cy="3067050"/>
            <wp:effectExtent l="19050" t="19050" r="66675" b="57150"/>
            <wp:docPr id="29" name="Picture 29" descr="If you want to choose another federation for designations or acknowledgements, select it from the l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f you want to choose another federation for designations or acknowledgements, select it from the lis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9B08BE">
      <w:pPr>
        <w:ind w:left="1422" w:right="129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If you want to choose another federation for designations or acknowledgements, select it from the list.</w:t>
      </w:r>
    </w:p>
    <w:p w:rsidR="00873775" w:rsidRPr="005B27A1" w:rsidRDefault="00873775" w:rsidP="005E6CA2">
      <w:pPr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114925" cy="3067050"/>
            <wp:effectExtent l="19050" t="19050" r="66675" b="57150"/>
            <wp:docPr id="30" name="Picture 30" descr="When you're finished, close the web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en you're finished, close the web page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67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Pr="005B27A1" w:rsidRDefault="00873775" w:rsidP="008B29A9">
      <w:pPr>
        <w:ind w:left="1422"/>
        <w:rPr>
          <w:rFonts w:ascii="Helvetica" w:hAnsi="Helvetica"/>
          <w:szCs w:val="24"/>
        </w:rPr>
      </w:pPr>
      <w:r w:rsidRPr="005B27A1">
        <w:rPr>
          <w:rFonts w:ascii="Helvetica" w:hAnsi="Helvetica"/>
          <w:szCs w:val="24"/>
        </w:rPr>
        <w:t>When you're finished, close the web page.</w:t>
      </w:r>
    </w:p>
    <w:p w:rsidR="00873775" w:rsidRPr="005B27A1" w:rsidRDefault="00F75E13" w:rsidP="005E6CA2">
      <w:pPr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br w:type="page"/>
      </w: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lastRenderedPageBreak/>
        <w:drawing>
          <wp:inline distT="0" distB="0" distL="0" distR="0">
            <wp:extent cx="5019675" cy="3038475"/>
            <wp:effectExtent l="0" t="0" r="9525" b="9525"/>
            <wp:docPr id="31" name="Picture 31" descr="If you have questions, check with your Combined Charities Campaign coordina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f you have questions, check with your Combined Charities Campaign coordinator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873775" w:rsidRDefault="00873775" w:rsidP="009B08BE">
      <w:pPr>
        <w:ind w:left="1422" w:right="1292"/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t>I</w:t>
      </w:r>
      <w:r w:rsidRPr="005B27A1">
        <w:rPr>
          <w:rFonts w:ascii="Helvetica" w:hAnsi="Helvetica"/>
          <w:szCs w:val="24"/>
        </w:rPr>
        <w:t>f you have questions, check with your Combined Charities Campaign coordinator.</w:t>
      </w:r>
    </w:p>
    <w:p w:rsidR="007156AF" w:rsidRPr="005B27A1" w:rsidRDefault="007156AF" w:rsidP="009B08BE">
      <w:pPr>
        <w:ind w:left="1422" w:right="1292"/>
        <w:rPr>
          <w:rFonts w:ascii="Helvetica" w:hAnsi="Helvetica"/>
          <w:szCs w:val="24"/>
        </w:rPr>
      </w:pPr>
    </w:p>
    <w:p w:rsidR="00873775" w:rsidRPr="005B27A1" w:rsidRDefault="006B3FCB" w:rsidP="005E6CA2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inline distT="0" distB="0" distL="0" distR="0">
            <wp:extent cx="5095875" cy="3162300"/>
            <wp:effectExtent l="0" t="0" r="9525" b="0"/>
            <wp:docPr id="32" name="Picture 32" descr="This concludes the presentation. Thank you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his concludes the presentation. Thank you!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775" w:rsidRPr="005B27A1" w:rsidRDefault="00873775" w:rsidP="005E6CA2">
      <w:pPr>
        <w:spacing w:before="40"/>
        <w:rPr>
          <w:rFonts w:ascii="Helvetica" w:hAnsi="Helvetica"/>
          <w:szCs w:val="24"/>
        </w:rPr>
      </w:pPr>
    </w:p>
    <w:p w:rsidR="000672BA" w:rsidRPr="005B27A1" w:rsidRDefault="00873775" w:rsidP="00EF5B93">
      <w:pPr>
        <w:ind w:left="1422"/>
        <w:rPr>
          <w:rFonts w:ascii="Helvetica" w:hAnsi="Helvetica"/>
          <w:szCs w:val="24"/>
        </w:rPr>
      </w:pPr>
      <w:r>
        <w:rPr>
          <w:rFonts w:ascii="Helvetica" w:hAnsi="Helvetica"/>
          <w:szCs w:val="24"/>
        </w:rPr>
        <w:t>T</w:t>
      </w:r>
      <w:r w:rsidRPr="005B27A1">
        <w:rPr>
          <w:rFonts w:ascii="Helvetica" w:hAnsi="Helvetica"/>
          <w:szCs w:val="24"/>
        </w:rPr>
        <w:t>his concludes the presentation. Thank you!</w:t>
      </w:r>
    </w:p>
    <w:sectPr w:rsidR="000672BA" w:rsidRPr="005B27A1" w:rsidSect="005707E8">
      <w:footerReference w:type="default" r:id="rId43"/>
      <w:pgSz w:w="12240" w:h="15840" w:code="2"/>
      <w:pgMar w:top="720" w:right="1440" w:bottom="43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CD3" w:rsidRDefault="00144CD3">
      <w:r>
        <w:separator/>
      </w:r>
    </w:p>
  </w:endnote>
  <w:endnote w:type="continuationSeparator" w:id="0">
    <w:p w:rsidR="00144CD3" w:rsidRDefault="00144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458" w:rsidRPr="00436ECA" w:rsidRDefault="006D473B" w:rsidP="00436ECA">
    <w:pPr>
      <w:pStyle w:val="Footer"/>
      <w:tabs>
        <w:tab w:val="clear" w:pos="4153"/>
        <w:tab w:val="clear" w:pos="8306"/>
        <w:tab w:val="right" w:pos="9360"/>
      </w:tabs>
      <w:rPr>
        <w:sz w:val="18"/>
        <w:szCs w:val="18"/>
      </w:rPr>
    </w:pPr>
    <w:r>
      <w:rPr>
        <w:sz w:val="18"/>
        <w:szCs w:val="18"/>
      </w:rPr>
      <w:t xml:space="preserve">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 \* MERGEFORMAT </w:instrText>
    </w:r>
    <w:r>
      <w:rPr>
        <w:sz w:val="18"/>
        <w:szCs w:val="18"/>
      </w:rPr>
      <w:fldChar w:fldCharType="separate"/>
    </w:r>
    <w:r w:rsidR="009172E2">
      <w:rPr>
        <w:noProof/>
        <w:sz w:val="18"/>
        <w:szCs w:val="18"/>
      </w:rPr>
      <w:t>16</w:t>
    </w:r>
    <w:r>
      <w:rPr>
        <w:sz w:val="18"/>
        <w:szCs w:val="18"/>
      </w:rPr>
      <w:fldChar w:fldCharType="end"/>
    </w:r>
    <w:r w:rsidR="000E7458">
      <w:rPr>
        <w:sz w:val="18"/>
        <w:szCs w:val="18"/>
      </w:rPr>
      <w:tab/>
    </w:r>
    <w:r w:rsidR="002817D9">
      <w:rPr>
        <w:sz w:val="18"/>
        <w:szCs w:val="18"/>
      </w:rPr>
      <w:t>7/29/2010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CD3" w:rsidRDefault="00144CD3">
      <w:r>
        <w:separator/>
      </w:r>
    </w:p>
  </w:footnote>
  <w:footnote w:type="continuationSeparator" w:id="0">
    <w:p w:rsidR="00144CD3" w:rsidRDefault="00144C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99"/>
    <w:rsid w:val="0000503D"/>
    <w:rsid w:val="00050704"/>
    <w:rsid w:val="00054194"/>
    <w:rsid w:val="000672BA"/>
    <w:rsid w:val="000811D2"/>
    <w:rsid w:val="0008329B"/>
    <w:rsid w:val="000A55E5"/>
    <w:rsid w:val="000D10E8"/>
    <w:rsid w:val="000E7458"/>
    <w:rsid w:val="001013BF"/>
    <w:rsid w:val="0013057A"/>
    <w:rsid w:val="00136650"/>
    <w:rsid w:val="00144CD3"/>
    <w:rsid w:val="00166F44"/>
    <w:rsid w:val="00170AE4"/>
    <w:rsid w:val="00195C08"/>
    <w:rsid w:val="001B6DF6"/>
    <w:rsid w:val="002562CF"/>
    <w:rsid w:val="002817D9"/>
    <w:rsid w:val="002F7B5E"/>
    <w:rsid w:val="003563F6"/>
    <w:rsid w:val="003A0B09"/>
    <w:rsid w:val="003C2485"/>
    <w:rsid w:val="003E5E2A"/>
    <w:rsid w:val="00436ECA"/>
    <w:rsid w:val="0046168C"/>
    <w:rsid w:val="0049020E"/>
    <w:rsid w:val="004A7C79"/>
    <w:rsid w:val="0052445A"/>
    <w:rsid w:val="0056104F"/>
    <w:rsid w:val="00566EF2"/>
    <w:rsid w:val="005707E8"/>
    <w:rsid w:val="0058730F"/>
    <w:rsid w:val="005B27A1"/>
    <w:rsid w:val="005C3DD5"/>
    <w:rsid w:val="005C5C19"/>
    <w:rsid w:val="005D0CB7"/>
    <w:rsid w:val="005D50FD"/>
    <w:rsid w:val="005E6CA2"/>
    <w:rsid w:val="005E7904"/>
    <w:rsid w:val="005F5403"/>
    <w:rsid w:val="0063506B"/>
    <w:rsid w:val="00644B4A"/>
    <w:rsid w:val="0065465A"/>
    <w:rsid w:val="00663237"/>
    <w:rsid w:val="00672BDD"/>
    <w:rsid w:val="00681CB3"/>
    <w:rsid w:val="006B3FCB"/>
    <w:rsid w:val="006B5A32"/>
    <w:rsid w:val="006D473B"/>
    <w:rsid w:val="00706CE9"/>
    <w:rsid w:val="007156AF"/>
    <w:rsid w:val="00742C77"/>
    <w:rsid w:val="00757398"/>
    <w:rsid w:val="007A4EE7"/>
    <w:rsid w:val="007D7643"/>
    <w:rsid w:val="00873775"/>
    <w:rsid w:val="008B29A9"/>
    <w:rsid w:val="009023EA"/>
    <w:rsid w:val="009172E2"/>
    <w:rsid w:val="009B08BE"/>
    <w:rsid w:val="009C0D3E"/>
    <w:rsid w:val="00A127BF"/>
    <w:rsid w:val="00A16E87"/>
    <w:rsid w:val="00A25867"/>
    <w:rsid w:val="00A60F99"/>
    <w:rsid w:val="00A953BF"/>
    <w:rsid w:val="00AA10A4"/>
    <w:rsid w:val="00AE6242"/>
    <w:rsid w:val="00AE666C"/>
    <w:rsid w:val="00B150F7"/>
    <w:rsid w:val="00B54FC3"/>
    <w:rsid w:val="00B6283F"/>
    <w:rsid w:val="00BD1B90"/>
    <w:rsid w:val="00C66E02"/>
    <w:rsid w:val="00CA2A06"/>
    <w:rsid w:val="00CB7CFC"/>
    <w:rsid w:val="00CF43B9"/>
    <w:rsid w:val="00D22B26"/>
    <w:rsid w:val="00D36A03"/>
    <w:rsid w:val="00D51892"/>
    <w:rsid w:val="00DB572A"/>
    <w:rsid w:val="00DC3399"/>
    <w:rsid w:val="00DF028C"/>
    <w:rsid w:val="00E84033"/>
    <w:rsid w:val="00E905DD"/>
    <w:rsid w:val="00EF5B93"/>
    <w:rsid w:val="00F056EB"/>
    <w:rsid w:val="00F75E13"/>
    <w:rsid w:val="00FC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AE666C"/>
    <w:pPr>
      <w:autoSpaceDE w:val="0"/>
      <w:autoSpaceDN w:val="0"/>
      <w:adjustRightInd w:val="0"/>
      <w:spacing w:before="0"/>
      <w:jc w:val="center"/>
      <w:outlineLvl w:val="0"/>
    </w:pPr>
    <w:rPr>
      <w:rFonts w:ascii="Helvetica-Bold" w:hAnsi="Helvetica-Bold" w:cs="Helvetica-Bold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5E6CA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6C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E5E2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rsid w:val="00D36A0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AE666C"/>
    <w:rPr>
      <w:rFonts w:ascii="Helvetica-Bold" w:hAnsi="Helvetica-Bold" w:cs="Helvetica-Bold"/>
      <w:b/>
      <w:bCs/>
      <w:sz w:val="32"/>
      <w:szCs w:val="32"/>
    </w:rPr>
  </w:style>
  <w:style w:type="character" w:styleId="Strong">
    <w:name w:val="Strong"/>
    <w:basedOn w:val="DefaultParagraphFont"/>
    <w:qFormat/>
    <w:rsid w:val="00EF5B9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20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AE666C"/>
    <w:pPr>
      <w:autoSpaceDE w:val="0"/>
      <w:autoSpaceDN w:val="0"/>
      <w:adjustRightInd w:val="0"/>
      <w:spacing w:before="0"/>
      <w:jc w:val="center"/>
      <w:outlineLvl w:val="0"/>
    </w:pPr>
    <w:rPr>
      <w:rFonts w:ascii="Helvetica-Bold" w:hAnsi="Helvetica-Bold" w:cs="Helvetica-Bold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5E6CA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E6CA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E5E2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link">
    <w:name w:val="Hyperlink"/>
    <w:basedOn w:val="DefaultParagraphFont"/>
    <w:rsid w:val="00D36A0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AE666C"/>
    <w:rPr>
      <w:rFonts w:ascii="Helvetica-Bold" w:hAnsi="Helvetica-Bold" w:cs="Helvetica-Bold"/>
      <w:b/>
      <w:bCs/>
      <w:sz w:val="32"/>
      <w:szCs w:val="32"/>
    </w:rPr>
  </w:style>
  <w:style w:type="character" w:styleId="Strong">
    <w:name w:val="Strong"/>
    <w:basedOn w:val="DefaultParagraphFont"/>
    <w:qFormat/>
    <w:rsid w:val="00EF5B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3.bin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oleObject" Target="embeddings/oleObject4.bin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acromedia\Captivate\captiv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captivate.dot</Template>
  <TotalTime>0</TotalTime>
  <Pages>16</Pages>
  <Words>496</Words>
  <Characters>2845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RoboDemo Movie Template</vt:lpstr>
    </vt:vector>
  </TitlesOfParts>
  <Company>eHelp Corporation</Company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RoboDemo Movie Template</dc:title>
  <dc:subject>eLearning presentation</dc:subject>
  <dc:creator>Kristen Olsrud</dc:creator>
  <cp:lastModifiedBy>Tech</cp:lastModifiedBy>
  <cp:revision>2</cp:revision>
  <cp:lastPrinted>2010-07-29T14:40:00Z</cp:lastPrinted>
  <dcterms:created xsi:type="dcterms:W3CDTF">2014-06-25T16:37:00Z</dcterms:created>
  <dcterms:modified xsi:type="dcterms:W3CDTF">2014-06-25T16:37:00Z</dcterms:modified>
</cp:coreProperties>
</file>